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816"/>
        <w:gridCol w:w="1066"/>
        <w:gridCol w:w="2761"/>
        <w:gridCol w:w="1680"/>
        <w:gridCol w:w="2400"/>
      </w:tblGrid>
      <w:tr w:rsidR="0090596C" w:rsidRPr="0090596C" w14:paraId="358F0C7C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47F8F9AC" w14:textId="667B547B" w:rsidR="00650259" w:rsidRPr="0090596C" w:rsidRDefault="00056F4B" w:rsidP="0090596C">
            <w:pPr>
              <w:pStyle w:val="Heading1"/>
              <w:outlineLvl w:val="0"/>
            </w:pPr>
            <w:r>
              <w:t>Demographics</w:t>
            </w:r>
          </w:p>
        </w:tc>
      </w:tr>
      <w:tr w:rsidR="00650259" w:rsidRPr="00846B76" w14:paraId="1CDD864C" w14:textId="77777777" w:rsidTr="0090596C">
        <w:sdt>
          <w:sdtPr>
            <w:id w:val="1621259925"/>
            <w:placeholder>
              <w:docPart w:val="C230243AD67C45E8A5C5661355F5A1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4BDEB216" w14:textId="77777777" w:rsidR="00650259" w:rsidRPr="00846B76" w:rsidRDefault="0090596C" w:rsidP="0090596C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962C2F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4ADFB21" w14:textId="77777777" w:rsidTr="0090596C">
        <w:sdt>
          <w:sdtPr>
            <w:id w:val="-1470592894"/>
            <w:placeholder>
              <w:docPart w:val="C2BC43436690462584B0FD7D277799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7975D6EA" w14:textId="77777777" w:rsidR="00650259" w:rsidRPr="00846B76" w:rsidRDefault="0090596C" w:rsidP="0090596C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8C2CFE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625C61B" w14:textId="77777777" w:rsidTr="0090596C">
        <w:tc>
          <w:tcPr>
            <w:tcW w:w="1334" w:type="pct"/>
            <w:gridSpan w:val="3"/>
            <w:vAlign w:val="bottom"/>
          </w:tcPr>
          <w:p w14:paraId="4187D54A" w14:textId="470425BC" w:rsidR="00650259" w:rsidRPr="00846B76" w:rsidRDefault="00056F4B" w:rsidP="0090596C">
            <w:pPr>
              <w:pStyle w:val="NormalIndent"/>
            </w:pPr>
            <w:r>
              <w:t>Referred by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30E497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469EB26" w14:textId="77777777" w:rsidTr="0090596C">
        <w:sdt>
          <w:sdtPr>
            <w:id w:val="572943512"/>
            <w:placeholder>
              <w:docPart w:val="5AD317B88463473B8CFDA5BFC26873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122DCC28" w14:textId="77777777" w:rsidR="00650259" w:rsidRDefault="0090596C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1FDE5E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58AC77A" w14:textId="77777777" w:rsidTr="0090596C">
        <w:sdt>
          <w:sdtPr>
            <w:id w:val="-521243642"/>
            <w:placeholder>
              <w:docPart w:val="743984AE9FD1478CB1F9E3467AA8F5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6E6EB991" w14:textId="7777777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8D1D95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5FCEB6E" w14:textId="77777777" w:rsidTr="0090596C">
        <w:tc>
          <w:tcPr>
            <w:tcW w:w="1334" w:type="pct"/>
            <w:gridSpan w:val="3"/>
            <w:vAlign w:val="bottom"/>
          </w:tcPr>
          <w:p w14:paraId="08135F00" w14:textId="7F8146D3" w:rsidR="00650259" w:rsidRPr="00846B76" w:rsidRDefault="00056F4B" w:rsidP="0090596C">
            <w:pPr>
              <w:pStyle w:val="NormalIndent"/>
            </w:pPr>
            <w:r>
              <w:t xml:space="preserve">Cell Phone </w:t>
            </w:r>
          </w:p>
        </w:tc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6A304802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AF8690573FC24FB9BDBF6CA1CCE583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14:paraId="594759BB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214A2F1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D251E4E" w14:textId="77777777" w:rsidTr="0090596C">
        <w:sdt>
          <w:sdtPr>
            <w:id w:val="-965116832"/>
            <w:placeholder>
              <w:docPart w:val="1AC52D31AE754939BFEF78C72E1F83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42E0BAA5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265240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FA803D7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54085B6B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117ECC51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4BA8457E" w14:textId="784DA84F" w:rsidR="00650259" w:rsidRPr="0090596C" w:rsidRDefault="00056F4B" w:rsidP="0090596C">
            <w:pPr>
              <w:pStyle w:val="Heading1"/>
              <w:outlineLvl w:val="0"/>
            </w:pPr>
            <w:r>
              <w:t xml:space="preserve">Dental History </w:t>
            </w:r>
          </w:p>
        </w:tc>
      </w:tr>
      <w:tr w:rsidR="00650259" w:rsidRPr="00846B76" w14:paraId="31B7A1DB" w14:textId="77777777" w:rsidTr="0090596C">
        <w:tc>
          <w:tcPr>
            <w:tcW w:w="1334" w:type="pct"/>
            <w:gridSpan w:val="3"/>
            <w:vAlign w:val="bottom"/>
          </w:tcPr>
          <w:p w14:paraId="4870F539" w14:textId="0DE79539" w:rsidR="00650259" w:rsidRPr="00846B76" w:rsidRDefault="00056F4B" w:rsidP="00056F4B">
            <w:pPr>
              <w:pStyle w:val="NormalIndent"/>
              <w:ind w:left="0"/>
            </w:pPr>
            <w:r>
              <w:t>Last Dental Visit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07C759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B2931C" w14:textId="77777777" w:rsidTr="0090596C">
        <w:tc>
          <w:tcPr>
            <w:tcW w:w="1334" w:type="pct"/>
            <w:gridSpan w:val="3"/>
            <w:vAlign w:val="bottom"/>
          </w:tcPr>
          <w:p w14:paraId="6CC92865" w14:textId="0E74B2D7" w:rsidR="00650259" w:rsidRPr="00846B76" w:rsidRDefault="00056F4B" w:rsidP="00056F4B">
            <w:pPr>
              <w:pStyle w:val="NormalIndent"/>
              <w:ind w:left="0"/>
            </w:pPr>
            <w:r>
              <w:t>Previous Dentist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1FA2B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A5554F4" w14:textId="77777777" w:rsidTr="0090596C">
        <w:tc>
          <w:tcPr>
            <w:tcW w:w="1334" w:type="pct"/>
            <w:gridSpan w:val="3"/>
            <w:vAlign w:val="bottom"/>
          </w:tcPr>
          <w:p w14:paraId="31C27569" w14:textId="7E0B76D3" w:rsidR="00650259" w:rsidRDefault="00056F4B" w:rsidP="00056F4B">
            <w:pPr>
              <w:pStyle w:val="NormalIndent"/>
              <w:ind w:left="0"/>
            </w:pPr>
            <w:proofErr w:type="spellStart"/>
            <w:r>
              <w:t>Recare</w:t>
            </w:r>
            <w:proofErr w:type="spellEnd"/>
            <w:r>
              <w:t xml:space="preserve"> Frequency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1F07A0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D744DBC" w14:textId="0EBC9A33" w:rsidR="00650259" w:rsidRDefault="00056F4B" w:rsidP="00F52451">
            <w:r>
              <w:t>Last Hygiene Visit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D6D92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DCE6EF" w14:textId="77777777" w:rsidTr="0090596C">
        <w:tc>
          <w:tcPr>
            <w:tcW w:w="1334" w:type="pct"/>
            <w:gridSpan w:val="3"/>
            <w:vAlign w:val="bottom"/>
          </w:tcPr>
          <w:p w14:paraId="36A8FFCA" w14:textId="628BD2F2" w:rsidR="00650259" w:rsidRPr="00846B76" w:rsidRDefault="00056F4B" w:rsidP="00056F4B">
            <w:pPr>
              <w:pStyle w:val="NormalIndent"/>
              <w:ind w:left="0"/>
            </w:pPr>
            <w:r>
              <w:t>Immediate Needs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C69B8A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B051F01" w14:textId="77777777" w:rsidTr="00F52451">
        <w:tc>
          <w:tcPr>
            <w:tcW w:w="769" w:type="pct"/>
            <w:gridSpan w:val="2"/>
            <w:vAlign w:val="bottom"/>
          </w:tcPr>
          <w:p w14:paraId="0B942EA0" w14:textId="77777777" w:rsidR="00650259" w:rsidRPr="00846B76" w:rsidRDefault="00650259" w:rsidP="0090596C">
            <w:pPr>
              <w:spacing w:before="120"/>
              <w:ind w:left="698"/>
            </w:pPr>
            <w:r w:rsidRPr="00650259">
              <w:rPr>
                <w:sz w:val="36"/>
              </w:rPr>
              <w:sym w:font="Wingdings 2" w:char="F0A3"/>
            </w:r>
          </w:p>
        </w:tc>
        <w:tc>
          <w:tcPr>
            <w:tcW w:w="4231" w:type="pct"/>
            <w:gridSpan w:val="4"/>
            <w:vAlign w:val="bottom"/>
          </w:tcPr>
          <w:p w14:paraId="4ECD74C2" w14:textId="083D2650" w:rsidR="00650259" w:rsidRPr="00846B76" w:rsidRDefault="00056F4B" w:rsidP="00F52451">
            <w:r>
              <w:t xml:space="preserve">First Appt is Emergency Care </w:t>
            </w:r>
          </w:p>
        </w:tc>
      </w:tr>
      <w:tr w:rsidR="00650259" w:rsidRPr="00846B76" w14:paraId="19323C0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E832BC0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6CC1C27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37363CED" w14:textId="1DF49B74" w:rsidR="00650259" w:rsidRPr="0090596C" w:rsidRDefault="00056F4B" w:rsidP="0090596C">
            <w:pPr>
              <w:pStyle w:val="Heading1"/>
              <w:outlineLvl w:val="0"/>
            </w:pPr>
            <w:bookmarkStart w:id="0" w:name="_Hlk521325947"/>
            <w:r>
              <w:t>Dental Insurance</w:t>
            </w:r>
          </w:p>
        </w:tc>
      </w:tr>
      <w:bookmarkEnd w:id="0"/>
      <w:tr w:rsidR="00650259" w:rsidRPr="00846B76" w14:paraId="5AE3E7FA" w14:textId="77777777" w:rsidTr="0090596C">
        <w:tc>
          <w:tcPr>
            <w:tcW w:w="1334" w:type="pct"/>
            <w:gridSpan w:val="3"/>
            <w:vAlign w:val="bottom"/>
          </w:tcPr>
          <w:p w14:paraId="4F60C5A8" w14:textId="6B5DF710" w:rsidR="00650259" w:rsidRPr="00F52451" w:rsidRDefault="00056F4B" w:rsidP="00056F4B">
            <w:pPr>
              <w:pStyle w:val="NormalIndent"/>
              <w:ind w:left="0"/>
            </w:pPr>
            <w:r>
              <w:t>Insurance Company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E8B8E6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A9C0469" w14:textId="77777777" w:rsidTr="0090596C">
        <w:tc>
          <w:tcPr>
            <w:tcW w:w="1334" w:type="pct"/>
            <w:gridSpan w:val="3"/>
            <w:vAlign w:val="bottom"/>
          </w:tcPr>
          <w:p w14:paraId="74474FBD" w14:textId="508CAB44" w:rsidR="00650259" w:rsidRPr="00F52451" w:rsidRDefault="00056F4B" w:rsidP="00056F4B">
            <w:pPr>
              <w:pStyle w:val="NormalIndent"/>
              <w:ind w:left="0"/>
            </w:pPr>
            <w:r>
              <w:t>Subscriber name: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CAF16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3D3EE0B" w14:textId="77777777" w:rsidTr="0090596C">
        <w:tc>
          <w:tcPr>
            <w:tcW w:w="1334" w:type="pct"/>
            <w:gridSpan w:val="3"/>
            <w:vAlign w:val="bottom"/>
          </w:tcPr>
          <w:p w14:paraId="4E62240F" w14:textId="7E9C012D" w:rsidR="00650259" w:rsidRPr="00F52451" w:rsidRDefault="00056F4B" w:rsidP="00056F4B">
            <w:pPr>
              <w:pStyle w:val="NormalIndent"/>
              <w:ind w:left="0"/>
            </w:pPr>
            <w:r>
              <w:t>Subscriber dob: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E2D4A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08EC418F" w14:textId="4B098CBF" w:rsidR="00650259" w:rsidRPr="00F52451" w:rsidRDefault="00056F4B" w:rsidP="00F52451">
            <w:r>
              <w:t>ID#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9BBDF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7767457" w14:textId="77777777" w:rsidTr="0090596C">
        <w:tc>
          <w:tcPr>
            <w:tcW w:w="1334" w:type="pct"/>
            <w:gridSpan w:val="3"/>
            <w:vAlign w:val="bottom"/>
          </w:tcPr>
          <w:p w14:paraId="24600E1D" w14:textId="3BF8E79F" w:rsidR="00650259" w:rsidRPr="00F52451" w:rsidRDefault="00056F4B" w:rsidP="00056F4B">
            <w:pPr>
              <w:pStyle w:val="NormalIndent"/>
              <w:ind w:left="0"/>
            </w:pPr>
            <w:r>
              <w:t>Insurance Company Phone #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40A3A97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183D392E" w14:textId="77777777" w:rsidTr="007F7B5D">
        <w:tc>
          <w:tcPr>
            <w:tcW w:w="769" w:type="pct"/>
            <w:gridSpan w:val="2"/>
            <w:vAlign w:val="bottom"/>
          </w:tcPr>
          <w:p w14:paraId="465A245E" w14:textId="77777777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231" w:type="pct"/>
            <w:gridSpan w:val="4"/>
            <w:vAlign w:val="bottom"/>
          </w:tcPr>
          <w:p w14:paraId="0B32002B" w14:textId="756DF3C5" w:rsidR="00E677FE" w:rsidRDefault="00056F4B" w:rsidP="007F7B5D">
            <w:pPr>
              <w:spacing w:before="120"/>
            </w:pPr>
            <w:r>
              <w:t>Eligible for FMX /PANO</w:t>
            </w:r>
          </w:p>
        </w:tc>
      </w:tr>
      <w:tr w:rsidR="00650259" w:rsidRPr="00846B76" w14:paraId="47D97381" w14:textId="77777777" w:rsidTr="007F7B5D">
        <w:tc>
          <w:tcPr>
            <w:tcW w:w="1334" w:type="pct"/>
            <w:gridSpan w:val="3"/>
            <w:vAlign w:val="bottom"/>
          </w:tcPr>
          <w:p w14:paraId="7FC75F1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1E97FD34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46F2715C" w14:textId="77777777" w:rsidTr="0090596C">
        <w:tc>
          <w:tcPr>
            <w:tcW w:w="337" w:type="pct"/>
            <w:vAlign w:val="bottom"/>
          </w:tcPr>
          <w:p w14:paraId="7C30FDDE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5"/>
            <w:vAlign w:val="bottom"/>
          </w:tcPr>
          <w:p w14:paraId="7E881DF6" w14:textId="32D03F39" w:rsidR="003D6FD5" w:rsidRPr="00E677FE" w:rsidRDefault="00056F4B" w:rsidP="00F52451">
            <w:pPr>
              <w:spacing w:before="120"/>
            </w:pPr>
            <w:r>
              <w:t>Eligible for COE</w:t>
            </w:r>
            <w:bookmarkStart w:id="1" w:name="_GoBack"/>
            <w:bookmarkEnd w:id="1"/>
          </w:p>
        </w:tc>
      </w:tr>
    </w:tbl>
    <w:p w14:paraId="5DF3AE29" w14:textId="7555E27F" w:rsidR="00CE6104" w:rsidRDefault="00CE6104" w:rsidP="00E677FE">
      <w:pPr>
        <w:spacing w:after="0"/>
        <w:rPr>
          <w:sz w:val="12"/>
          <w:szCs w:val="16"/>
        </w:rPr>
      </w:pPr>
    </w:p>
    <w:p w14:paraId="7ADF1AFE" w14:textId="1C247531" w:rsidR="00056F4B" w:rsidRDefault="00056F4B" w:rsidP="00E677FE">
      <w:pPr>
        <w:spacing w:after="0"/>
        <w:rPr>
          <w:sz w:val="12"/>
          <w:szCs w:val="16"/>
        </w:rPr>
      </w:pPr>
    </w:p>
    <w:p w14:paraId="3DB0A0A8" w14:textId="3C102E4A" w:rsidR="00056F4B" w:rsidRDefault="00056F4B" w:rsidP="00E677FE">
      <w:pPr>
        <w:pBdr>
          <w:bottom w:val="single" w:sz="12" w:space="1" w:color="auto"/>
        </w:pBdr>
        <w:spacing w:after="0"/>
        <w:rPr>
          <w:sz w:val="12"/>
          <w:szCs w:val="16"/>
        </w:rPr>
      </w:pPr>
    </w:p>
    <w:p w14:paraId="53CC9DE1" w14:textId="62AB825C" w:rsidR="00056F4B" w:rsidRDefault="00056F4B" w:rsidP="00E677FE">
      <w:pPr>
        <w:spacing w:after="0"/>
        <w:rPr>
          <w:sz w:val="12"/>
          <w:szCs w:val="16"/>
        </w:rPr>
      </w:pPr>
    </w:p>
    <w:p w14:paraId="68B4EEF1" w14:textId="003F867F" w:rsidR="003D6FD5" w:rsidRDefault="003D6FD5" w:rsidP="00E677FE">
      <w:pPr>
        <w:spacing w:after="0"/>
        <w:rPr>
          <w:sz w:val="12"/>
          <w:szCs w:val="16"/>
        </w:rPr>
      </w:pPr>
    </w:p>
    <w:p w14:paraId="20175BAE" w14:textId="3B24D5C4" w:rsidR="003D6FD5" w:rsidRDefault="003D6FD5" w:rsidP="00E677FE">
      <w:pPr>
        <w:spacing w:after="0"/>
        <w:rPr>
          <w:sz w:val="12"/>
          <w:szCs w:val="16"/>
        </w:rPr>
      </w:pPr>
    </w:p>
    <w:p w14:paraId="0F2980DF" w14:textId="4641951F" w:rsidR="003D6FD5" w:rsidRDefault="003D6FD5" w:rsidP="00E677FE">
      <w:pPr>
        <w:spacing w:after="0"/>
        <w:rPr>
          <w:sz w:val="12"/>
          <w:szCs w:val="16"/>
        </w:rPr>
      </w:pPr>
    </w:p>
    <w:p w14:paraId="5D02A33F" w14:textId="493D91AF" w:rsidR="003D6FD5" w:rsidRDefault="003D6FD5" w:rsidP="00E677FE">
      <w:pPr>
        <w:spacing w:after="0"/>
        <w:rPr>
          <w:sz w:val="12"/>
          <w:szCs w:val="16"/>
        </w:rPr>
      </w:pPr>
    </w:p>
    <w:p w14:paraId="5A0AD2B2" w14:textId="77777777" w:rsidR="003D6FD5" w:rsidRPr="0090596C" w:rsidRDefault="003D6FD5" w:rsidP="00E677FE">
      <w:pPr>
        <w:spacing w:after="0"/>
        <w:rPr>
          <w:sz w:val="12"/>
          <w:szCs w:val="16"/>
        </w:rPr>
      </w:pPr>
    </w:p>
    <w:sectPr w:rsidR="003D6FD5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FAA76" w14:textId="77777777" w:rsidR="00056F4B" w:rsidRDefault="00056F4B" w:rsidP="00650259">
      <w:pPr>
        <w:spacing w:after="0" w:line="240" w:lineRule="auto"/>
      </w:pPr>
      <w:r>
        <w:separator/>
      </w:r>
    </w:p>
  </w:endnote>
  <w:endnote w:type="continuationSeparator" w:id="0">
    <w:p w14:paraId="5B270438" w14:textId="77777777" w:rsidR="00056F4B" w:rsidRDefault="00056F4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4078BDC-9007-474A-AE6D-BD7A8584D660}"/>
    <w:embedBold r:id="rId2" w:fontKey="{CC097A26-D637-4AFF-B74A-334E2F4B6B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3F15DD7-65E7-46E7-9D31-98A4B2232F7F}"/>
    <w:embedBold r:id="rId4" w:fontKey="{BCB77114-112E-49F3-B971-5A9E4F8A1353}"/>
    <w:embedItalic r:id="rId5" w:fontKey="{6EA07734-35EC-47FC-9FF4-6A97DFCC0F3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5F97DBC-4F6D-4F73-8BB1-8D664560BB7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89E769F5-8487-41AC-B066-A6BF8A9571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47476845" w14:textId="77777777" w:rsidTr="00C4167A">
      <w:tc>
        <w:tcPr>
          <w:tcW w:w="4675" w:type="dxa"/>
          <w:vAlign w:val="center"/>
        </w:tcPr>
        <w:p w14:paraId="78DBC2E1" w14:textId="045B6A7C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1D01878" w14:textId="4210BC5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977ED25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4D38A" w14:textId="77777777" w:rsidR="00056F4B" w:rsidRDefault="00056F4B" w:rsidP="00650259">
      <w:pPr>
        <w:spacing w:after="0" w:line="240" w:lineRule="auto"/>
      </w:pPr>
      <w:r>
        <w:separator/>
      </w:r>
    </w:p>
  </w:footnote>
  <w:footnote w:type="continuationSeparator" w:id="0">
    <w:p w14:paraId="187A9C11" w14:textId="77777777" w:rsidR="00056F4B" w:rsidRDefault="00056F4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6ECC1C82" w14:textId="77777777" w:rsidTr="0090596C">
      <w:trPr>
        <w:trHeight w:val="990"/>
      </w:trPr>
      <w:tc>
        <w:tcPr>
          <w:tcW w:w="1350" w:type="dxa"/>
          <w:vAlign w:val="center"/>
        </w:tcPr>
        <w:p w14:paraId="2C508680" w14:textId="77777777" w:rsidR="0090596C" w:rsidRDefault="0090596C" w:rsidP="0090596C">
          <w:pPr>
            <w:pStyle w:val="Header"/>
            <w:ind w:left="-108"/>
          </w:pPr>
          <w:bookmarkStart w:id="2" w:name="_Hlk521325785"/>
          <w:r>
            <w:drawing>
              <wp:inline distT="0" distB="0" distL="0" distR="0" wp14:anchorId="09FD0362" wp14:editId="4A7789F6">
                <wp:extent cx="640080" cy="640080"/>
                <wp:effectExtent l="0" t="0" r="7620" b="0"/>
                <wp:docPr id="1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844B478" w14:textId="13BD42CF" w:rsidR="0090596C" w:rsidRPr="0090596C" w:rsidRDefault="00056F4B" w:rsidP="0090596C">
          <w:pPr>
            <w:pStyle w:val="Header"/>
          </w:pPr>
          <w:r>
            <w:t>New Patient Call</w:t>
          </w:r>
        </w:p>
      </w:tc>
    </w:tr>
    <w:bookmarkEnd w:id="2"/>
  </w:tbl>
  <w:p w14:paraId="276E9AEB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4B"/>
    <w:rsid w:val="000456E1"/>
    <w:rsid w:val="00052382"/>
    <w:rsid w:val="00056F4B"/>
    <w:rsid w:val="0006568A"/>
    <w:rsid w:val="00076F0F"/>
    <w:rsid w:val="00084253"/>
    <w:rsid w:val="000D1F49"/>
    <w:rsid w:val="001727CA"/>
    <w:rsid w:val="002928D0"/>
    <w:rsid w:val="002C56E6"/>
    <w:rsid w:val="00361E11"/>
    <w:rsid w:val="003B4744"/>
    <w:rsid w:val="003D6FD5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F5F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ril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30243AD67C45E8A5C5661355F5A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9ADF-547B-492F-8216-949E5F502653}"/>
      </w:docPartPr>
      <w:docPartBody>
        <w:p w:rsidR="00000000" w:rsidRDefault="00D9481C">
          <w:pPr>
            <w:pStyle w:val="C230243AD67C45E8A5C5661355F5A1ED"/>
          </w:pPr>
          <w:r w:rsidRPr="0090596C">
            <w:t>First Name</w:t>
          </w:r>
        </w:p>
      </w:docPartBody>
    </w:docPart>
    <w:docPart>
      <w:docPartPr>
        <w:name w:val="C2BC43436690462584B0FD7D27779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CE0E2-B92F-41A5-ACD3-96D69E88FC62}"/>
      </w:docPartPr>
      <w:docPartBody>
        <w:p w:rsidR="00000000" w:rsidRDefault="00D9481C">
          <w:pPr>
            <w:pStyle w:val="C2BC43436690462584B0FD7D27779998"/>
          </w:pPr>
          <w:r w:rsidRPr="0090596C">
            <w:t>Last Name</w:t>
          </w:r>
        </w:p>
      </w:docPartBody>
    </w:docPart>
    <w:docPart>
      <w:docPartPr>
        <w:name w:val="5AD317B88463473B8CFDA5BFC2687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6D454-2BA8-4EC6-A942-08D44C93724F}"/>
      </w:docPartPr>
      <w:docPartBody>
        <w:p w:rsidR="00000000" w:rsidRDefault="00D9481C">
          <w:pPr>
            <w:pStyle w:val="5AD317B88463473B8CFDA5BFC2687310"/>
          </w:pPr>
          <w:r w:rsidRPr="0090596C">
            <w:t>Address</w:t>
          </w:r>
        </w:p>
      </w:docPartBody>
    </w:docPart>
    <w:docPart>
      <w:docPartPr>
        <w:name w:val="743984AE9FD1478CB1F9E3467AA8F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E747C-3757-4E4D-B9B2-4E16AE18B701}"/>
      </w:docPartPr>
      <w:docPartBody>
        <w:p w:rsidR="00000000" w:rsidRDefault="00D9481C">
          <w:pPr>
            <w:pStyle w:val="743984AE9FD1478CB1F9E3467AA8F561"/>
          </w:pPr>
          <w:r w:rsidRPr="0090596C">
            <w:t>City/State/Zip</w:t>
          </w:r>
        </w:p>
      </w:docPartBody>
    </w:docPart>
    <w:docPart>
      <w:docPartPr>
        <w:name w:val="AF8690573FC24FB9BDBF6CA1CCE58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63543-F74C-4695-A1A6-9FF16D78736F}"/>
      </w:docPartPr>
      <w:docPartBody>
        <w:p w:rsidR="00000000" w:rsidRDefault="00D9481C">
          <w:pPr>
            <w:pStyle w:val="AF8690573FC24FB9BDBF6CA1CCE5838E"/>
          </w:pPr>
          <w:r w:rsidRPr="0090596C">
            <w:t>Alt Phone</w:t>
          </w:r>
        </w:p>
      </w:docPartBody>
    </w:docPart>
    <w:docPart>
      <w:docPartPr>
        <w:name w:val="1AC52D31AE754939BFEF78C72E1F8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8FF26-1BF3-45E7-A8A4-9B3F4AF4B8C0}"/>
      </w:docPartPr>
      <w:docPartBody>
        <w:p w:rsidR="00000000" w:rsidRDefault="00D9481C">
          <w:pPr>
            <w:pStyle w:val="1AC52D31AE754939BFEF78C72E1F8343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F66A57E1044879A06F310C7844D0C9">
    <w:name w:val="62F66A57E1044879A06F310C7844D0C9"/>
  </w:style>
  <w:style w:type="paragraph" w:customStyle="1" w:styleId="C230243AD67C45E8A5C5661355F5A1ED">
    <w:name w:val="C230243AD67C45E8A5C5661355F5A1ED"/>
  </w:style>
  <w:style w:type="paragraph" w:customStyle="1" w:styleId="C2BC43436690462584B0FD7D27779998">
    <w:name w:val="C2BC43436690462584B0FD7D27779998"/>
  </w:style>
  <w:style w:type="paragraph" w:customStyle="1" w:styleId="5AD317B88463473B8CFDA5BFC2687310">
    <w:name w:val="5AD317B88463473B8CFDA5BFC2687310"/>
  </w:style>
  <w:style w:type="paragraph" w:customStyle="1" w:styleId="743984AE9FD1478CB1F9E3467AA8F561">
    <w:name w:val="743984AE9FD1478CB1F9E3467AA8F561"/>
  </w:style>
  <w:style w:type="paragraph" w:customStyle="1" w:styleId="DEFA5BBEFEF1460DB2E331F3BAB17A72">
    <w:name w:val="DEFA5BBEFEF1460DB2E331F3BAB17A72"/>
  </w:style>
  <w:style w:type="paragraph" w:customStyle="1" w:styleId="AF8690573FC24FB9BDBF6CA1CCE5838E">
    <w:name w:val="AF8690573FC24FB9BDBF6CA1CCE5838E"/>
  </w:style>
  <w:style w:type="paragraph" w:customStyle="1" w:styleId="1AC52D31AE754939BFEF78C72E1F8343">
    <w:name w:val="1AC52D31AE754939BFEF78C72E1F8343"/>
  </w:style>
  <w:style w:type="paragraph" w:customStyle="1" w:styleId="9C141A8CB5334997859E2C6AD6C68F04">
    <w:name w:val="9C141A8CB5334997859E2C6AD6C68F04"/>
  </w:style>
  <w:style w:type="paragraph" w:customStyle="1" w:styleId="05ED6B576666458DAF9701B2154E75B4">
    <w:name w:val="05ED6B576666458DAF9701B2154E75B4"/>
  </w:style>
  <w:style w:type="paragraph" w:customStyle="1" w:styleId="D99388C7181B4262B089A6C4D50EE660">
    <w:name w:val="D99388C7181B4262B089A6C4D50EE660"/>
  </w:style>
  <w:style w:type="paragraph" w:customStyle="1" w:styleId="180DC462A60A49F4B5941ED9A5BF3A7A">
    <w:name w:val="180DC462A60A49F4B5941ED9A5BF3A7A"/>
  </w:style>
  <w:style w:type="paragraph" w:customStyle="1" w:styleId="3B1C6EEC4BC64289A07C7433B223D895">
    <w:name w:val="3B1C6EEC4BC64289A07C7433B223D895"/>
  </w:style>
  <w:style w:type="paragraph" w:customStyle="1" w:styleId="C8A59D16567645C18CB39A26BD9BADAE">
    <w:name w:val="C8A59D16567645C18CB39A26BD9BADAE"/>
  </w:style>
  <w:style w:type="paragraph" w:customStyle="1" w:styleId="4AED75AAFE944347B062BEB59EA6D268">
    <w:name w:val="4AED75AAFE944347B062BEB59EA6D268"/>
  </w:style>
  <w:style w:type="paragraph" w:customStyle="1" w:styleId="1954F4BFDC4E42309DE2A315E5154CA7">
    <w:name w:val="1954F4BFDC4E42309DE2A315E5154CA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BD57E2C843F45ACA2BC7B4BCF92BDFA">
    <w:name w:val="0BD57E2C843F45ACA2BC7B4BCF92BDFA"/>
  </w:style>
  <w:style w:type="paragraph" w:customStyle="1" w:styleId="A115EFDDBAE441F6A815740FE6E127B5">
    <w:name w:val="A115EFDDBAE441F6A815740FE6E127B5"/>
  </w:style>
  <w:style w:type="paragraph" w:customStyle="1" w:styleId="730D0771B8214FDA992ADC9DCE6E1182">
    <w:name w:val="730D0771B8214FDA992ADC9DCE6E1182"/>
  </w:style>
  <w:style w:type="paragraph" w:customStyle="1" w:styleId="626F1D9E2B0342FA9FC0020085A99912">
    <w:name w:val="626F1D9E2B0342FA9FC0020085A99912"/>
  </w:style>
  <w:style w:type="paragraph" w:customStyle="1" w:styleId="07AF2B4F666D4A7994EBE1734D8C941A">
    <w:name w:val="07AF2B4F666D4A7994EBE1734D8C941A"/>
  </w:style>
  <w:style w:type="paragraph" w:customStyle="1" w:styleId="4A00A90DE0A548F0B74FEFB70005ACC1">
    <w:name w:val="4A00A90DE0A548F0B74FEFB70005ACC1"/>
  </w:style>
  <w:style w:type="paragraph" w:customStyle="1" w:styleId="FFEE4D45BCAB47E98F62E2E6E7358E4C">
    <w:name w:val="FFEE4D45BCAB47E98F62E2E6E7358E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2018-09-03T22:50:00Z</dcterms:created>
  <dcterms:modified xsi:type="dcterms:W3CDTF">2018-09-03T23:01:00Z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